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A02" w:rsidRPr="00E42C4A" w:rsidRDefault="00520175" w:rsidP="0079536E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CỘNG HÒA</w:t>
      </w:r>
      <w:r w:rsidR="00727A02" w:rsidRPr="00E42C4A">
        <w:rPr>
          <w:b/>
          <w:sz w:val="24"/>
          <w:szCs w:val="24"/>
          <w:lang w:val="nl-NL"/>
        </w:rPr>
        <w:t xml:space="preserve"> XÃ HỘI CHỦ NGHĨA VIỆT NAM</w:t>
      </w:r>
    </w:p>
    <w:p w:rsidR="00727A02" w:rsidRPr="004B4DA5" w:rsidRDefault="00F1704C" w:rsidP="0079536E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</w:t>
      </w:r>
      <w:r w:rsidR="00727A02" w:rsidRPr="004B4DA5">
        <w:rPr>
          <w:b/>
          <w:sz w:val="28"/>
          <w:szCs w:val="28"/>
          <w:lang w:val="nl-NL"/>
        </w:rPr>
        <w:t>ập - Tự do - Hạnh phúc</w:t>
      </w:r>
    </w:p>
    <w:p w:rsidR="00727A02" w:rsidRPr="004B4DA5" w:rsidRDefault="00C06DB1" w:rsidP="00DB48E2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29844</wp:posOffset>
                </wp:positionV>
                <wp:extent cx="2152650" cy="0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660F5" id="Line 1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="00DB48E2" w:rsidRPr="004B4DA5">
        <w:rPr>
          <w:lang w:val="nl-NL"/>
        </w:rPr>
        <w:tab/>
      </w:r>
      <w:r w:rsidR="00DB48E2" w:rsidRPr="004B4DA5">
        <w:rPr>
          <w:lang w:val="nl-NL"/>
        </w:rPr>
        <w:tab/>
      </w:r>
    </w:p>
    <w:p w:rsidR="00727A02" w:rsidRPr="004B4DA5" w:rsidRDefault="00727A02" w:rsidP="00727A02">
      <w:pPr>
        <w:rPr>
          <w:sz w:val="16"/>
          <w:lang w:val="nl-NL"/>
        </w:rPr>
      </w:pPr>
    </w:p>
    <w:p w:rsidR="00727A02" w:rsidRPr="004B4DA5" w:rsidRDefault="00727A02" w:rsidP="00727A02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727A02" w:rsidRPr="00E42C4A" w:rsidRDefault="003542A0" w:rsidP="00C5045D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>
        <w:rPr>
          <w:rFonts w:ascii="Times New Roman" w:hAnsi="Times New Roman" w:cs="Times New Roman"/>
          <w:sz w:val="28"/>
          <w:lang w:val="nl-NL"/>
        </w:rPr>
        <w:t>GIẤY ĐỀ NGHỊ MỞ QUYỀN XÉT ĐIỀU KIỆN DỰ THI</w:t>
      </w:r>
    </w:p>
    <w:p w:rsidR="00727A02" w:rsidRPr="00C251CD" w:rsidRDefault="00727A02" w:rsidP="00727A02">
      <w:pPr>
        <w:jc w:val="center"/>
        <w:rPr>
          <w:b/>
          <w:i/>
          <w:sz w:val="16"/>
          <w:lang w:val="nl-NL"/>
        </w:rPr>
      </w:pPr>
    </w:p>
    <w:p w:rsidR="00727A02" w:rsidRDefault="003542A0" w:rsidP="003542A0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Kính gửi : </w:t>
      </w:r>
      <w:r>
        <w:rPr>
          <w:b/>
          <w:sz w:val="28"/>
          <w:szCs w:val="28"/>
          <w:lang w:val="nl-NL"/>
        </w:rPr>
        <w:tab/>
        <w:t>- Phòng tuyển sinh – Đào tạo</w:t>
      </w:r>
    </w:p>
    <w:p w:rsidR="003542A0" w:rsidRDefault="003542A0" w:rsidP="003542A0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ab/>
        <w:t>- Khoa Công nghệ Thông tin.</w:t>
      </w:r>
    </w:p>
    <w:p w:rsidR="003542A0" w:rsidRPr="00C251CD" w:rsidRDefault="003542A0" w:rsidP="00727A02">
      <w:pPr>
        <w:jc w:val="center"/>
        <w:rPr>
          <w:b/>
          <w:sz w:val="28"/>
          <w:szCs w:val="28"/>
          <w:lang w:val="nl-NL"/>
        </w:rPr>
      </w:pP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Default="00727A02" w:rsidP="003542A0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 w:rsidRPr="000742C6">
        <w:rPr>
          <w:spacing w:val="0"/>
          <w:sz w:val="26"/>
          <w:szCs w:val="26"/>
          <w:lang w:val="fr-FR"/>
        </w:rPr>
        <w:t xml:space="preserve">Tên tôi là: </w:t>
      </w:r>
      <w:r w:rsidR="004627B2">
        <w:rPr>
          <w:spacing w:val="0"/>
          <w:sz w:val="26"/>
          <w:szCs w:val="26"/>
          <w:lang w:val="fr-FR"/>
        </w:rPr>
        <w:t>Vũ Thị Thái Linh</w:t>
      </w:r>
    </w:p>
    <w:p w:rsidR="003542A0" w:rsidRDefault="003542A0" w:rsidP="003542A0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Chức vụ : Giảng viên.</w:t>
      </w:r>
    </w:p>
    <w:p w:rsidR="003542A0" w:rsidRDefault="003542A0" w:rsidP="003542A0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Đơn vị công tác : Khoa Công nghệ Thông tin.</w:t>
      </w:r>
    </w:p>
    <w:p w:rsidR="003542A0" w:rsidRDefault="003542A0" w:rsidP="003542A0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Nội dung : </w:t>
      </w:r>
    </w:p>
    <w:p w:rsidR="003542A0" w:rsidRDefault="00D96C2D" w:rsidP="003542A0">
      <w:pPr>
        <w:numPr>
          <w:ilvl w:val="0"/>
          <w:numId w:val="3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Đề nghị </w:t>
      </w:r>
      <w:r w:rsidR="003542A0">
        <w:rPr>
          <w:spacing w:val="0"/>
          <w:sz w:val="26"/>
          <w:szCs w:val="26"/>
          <w:lang w:val="fr-FR"/>
        </w:rPr>
        <w:t xml:space="preserve">mở phân quyền </w:t>
      </w:r>
      <w:r w:rsidR="00EF73F6">
        <w:rPr>
          <w:spacing w:val="0"/>
          <w:sz w:val="26"/>
          <w:szCs w:val="26"/>
          <w:lang w:val="fr-FR"/>
        </w:rPr>
        <w:t>nhập thêm cột điểm</w:t>
      </w:r>
      <w:r w:rsidR="003542A0">
        <w:rPr>
          <w:spacing w:val="0"/>
          <w:sz w:val="26"/>
          <w:szCs w:val="26"/>
          <w:lang w:val="fr-FR"/>
        </w:rPr>
        <w:t xml:space="preserve"> môn </w:t>
      </w:r>
      <w:r w:rsidR="00FA5539">
        <w:rPr>
          <w:spacing w:val="0"/>
          <w:sz w:val="26"/>
          <w:szCs w:val="26"/>
          <w:lang w:val="fr-FR"/>
        </w:rPr>
        <w:t>Anh văn chuyên ngành CNTT</w:t>
      </w:r>
      <w:r w:rsidR="003542A0">
        <w:rPr>
          <w:spacing w:val="0"/>
          <w:sz w:val="26"/>
          <w:szCs w:val="26"/>
          <w:lang w:val="fr-FR"/>
        </w:rPr>
        <w:t xml:space="preserve"> của lớp 17T4-</w:t>
      </w:r>
      <w:r w:rsidR="00FA5539">
        <w:rPr>
          <w:spacing w:val="0"/>
          <w:sz w:val="26"/>
          <w:szCs w:val="26"/>
          <w:lang w:val="fr-FR"/>
        </w:rPr>
        <w:t>CMT1</w:t>
      </w:r>
      <w:r w:rsidR="00857E2B">
        <w:rPr>
          <w:spacing w:val="0"/>
          <w:sz w:val="26"/>
          <w:szCs w:val="26"/>
          <w:lang w:val="fr-FR"/>
        </w:rPr>
        <w:t>.</w:t>
      </w:r>
      <w:bookmarkStart w:id="0" w:name="_GoBack"/>
      <w:bookmarkEnd w:id="0"/>
    </w:p>
    <w:p w:rsidR="00857E2B" w:rsidRDefault="00857E2B" w:rsidP="00857E2B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Lý do : </w:t>
      </w:r>
    </w:p>
    <w:p w:rsidR="00857E2B" w:rsidRPr="000742C6" w:rsidRDefault="00FA5539" w:rsidP="003542A0">
      <w:pPr>
        <w:numPr>
          <w:ilvl w:val="0"/>
          <w:numId w:val="3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Nhập </w:t>
      </w:r>
      <w:r w:rsidR="00C06DB1">
        <w:rPr>
          <w:spacing w:val="0"/>
          <w:sz w:val="26"/>
          <w:szCs w:val="26"/>
          <w:lang w:val="fr-FR"/>
        </w:rPr>
        <w:t>thêm điểm 0</w:t>
      </w:r>
      <w:r>
        <w:rPr>
          <w:spacing w:val="0"/>
          <w:sz w:val="26"/>
          <w:szCs w:val="26"/>
          <w:lang w:val="fr-FR"/>
        </w:rPr>
        <w:t xml:space="preserve"> </w:t>
      </w:r>
      <w:r w:rsidR="00C06DB1">
        <w:rPr>
          <w:spacing w:val="0"/>
          <w:sz w:val="26"/>
          <w:szCs w:val="26"/>
          <w:lang w:val="fr-FR"/>
        </w:rPr>
        <w:t xml:space="preserve">vào cột hệ số 2 </w:t>
      </w:r>
      <w:r>
        <w:rPr>
          <w:spacing w:val="0"/>
          <w:sz w:val="26"/>
          <w:szCs w:val="26"/>
          <w:lang w:val="fr-FR"/>
        </w:rPr>
        <w:t xml:space="preserve">của em Vũ Trọng Minh, môn Anh văn chuyên ngành </w:t>
      </w:r>
      <w:r w:rsidR="00C06DB1">
        <w:rPr>
          <w:spacing w:val="0"/>
          <w:sz w:val="26"/>
          <w:szCs w:val="26"/>
          <w:lang w:val="fr-FR"/>
        </w:rPr>
        <w:t xml:space="preserve">CNTT, </w:t>
      </w:r>
      <w:r w:rsidR="00D96C2D">
        <w:rPr>
          <w:spacing w:val="0"/>
          <w:sz w:val="26"/>
          <w:szCs w:val="26"/>
          <w:lang w:val="fr-FR"/>
        </w:rPr>
        <w:t>17T4-</w:t>
      </w:r>
      <w:r>
        <w:rPr>
          <w:spacing w:val="0"/>
          <w:sz w:val="26"/>
          <w:szCs w:val="26"/>
          <w:lang w:val="fr-FR"/>
        </w:rPr>
        <w:t>CMT1</w:t>
      </w:r>
      <w:r w:rsidR="00D96C2D">
        <w:rPr>
          <w:spacing w:val="0"/>
          <w:sz w:val="26"/>
          <w:szCs w:val="26"/>
          <w:lang w:val="fr-FR"/>
        </w:rPr>
        <w:t>.</w:t>
      </w:r>
    </w:p>
    <w:p w:rsidR="00727A02" w:rsidRDefault="00D96C2D" w:rsidP="007D27DB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Kính đề nghị </w:t>
      </w:r>
      <w:r w:rsidRPr="003542A0">
        <w:rPr>
          <w:spacing w:val="0"/>
          <w:sz w:val="26"/>
          <w:szCs w:val="26"/>
          <w:lang w:val="fr-FR"/>
        </w:rPr>
        <w:t>Phòng tuyển sinh – Đào tạo</w:t>
      </w:r>
      <w:r>
        <w:rPr>
          <w:spacing w:val="0"/>
          <w:sz w:val="26"/>
          <w:szCs w:val="26"/>
          <w:lang w:val="fr-FR"/>
        </w:rPr>
        <w:t xml:space="preserve"> - Trường Cao Đẳng Lý Tự Trọng Th</w:t>
      </w:r>
      <w:r w:rsidRPr="00B32ED7">
        <w:rPr>
          <w:spacing w:val="0"/>
          <w:sz w:val="26"/>
          <w:szCs w:val="26"/>
          <w:lang w:val="fr-FR"/>
        </w:rPr>
        <w:t>à</w:t>
      </w:r>
      <w:r>
        <w:rPr>
          <w:spacing w:val="0"/>
          <w:sz w:val="26"/>
          <w:szCs w:val="26"/>
          <w:lang w:val="fr-FR"/>
        </w:rPr>
        <w:t>nh ph</w:t>
      </w:r>
      <w:r w:rsidRPr="00B32ED7">
        <w:rPr>
          <w:spacing w:val="0"/>
          <w:sz w:val="26"/>
          <w:szCs w:val="26"/>
          <w:lang w:val="fr-FR"/>
        </w:rPr>
        <w:t>ố</w:t>
      </w:r>
      <w:r>
        <w:rPr>
          <w:spacing w:val="0"/>
          <w:sz w:val="26"/>
          <w:szCs w:val="26"/>
          <w:lang w:val="fr-FR"/>
        </w:rPr>
        <w:t xml:space="preserve"> Hồ Chí Minh tạo điều kiện mở </w:t>
      </w:r>
      <w:r w:rsidR="00FA5539">
        <w:rPr>
          <w:spacing w:val="0"/>
          <w:sz w:val="26"/>
          <w:szCs w:val="26"/>
          <w:lang w:val="fr-FR"/>
        </w:rPr>
        <w:t>phân quyền nhập thêm cột điểm cho em Vũ Trọng Minh.</w:t>
      </w:r>
    </w:p>
    <w:p w:rsidR="004A0C4F" w:rsidRPr="00E42C4A" w:rsidRDefault="00EF73F6" w:rsidP="00EF73F6">
      <w:pPr>
        <w:spacing w:line="360" w:lineRule="auto"/>
        <w:ind w:firstLine="567"/>
        <w:jc w:val="both"/>
        <w:rPr>
          <w:i/>
          <w:spacing w:val="0"/>
          <w:sz w:val="28"/>
          <w:szCs w:val="28"/>
          <w:lang w:val="fr-FR"/>
        </w:rPr>
      </w:pPr>
      <w:r>
        <w:rPr>
          <w:spacing w:val="0"/>
          <w:sz w:val="26"/>
          <w:szCs w:val="26"/>
          <w:lang w:val="fr-FR"/>
        </w:rPr>
        <w:t>Xin chân thành cảm ơn.</w:t>
      </w:r>
    </w:p>
    <w:p w:rsidR="00727A02" w:rsidRPr="0079536E" w:rsidRDefault="00857E2B" w:rsidP="007D27DB">
      <w:pPr>
        <w:tabs>
          <w:tab w:val="center" w:pos="7371"/>
        </w:tabs>
        <w:ind w:left="4111"/>
        <w:jc w:val="right"/>
        <w:rPr>
          <w:i/>
          <w:spacing w:val="0"/>
          <w:sz w:val="28"/>
          <w:szCs w:val="28"/>
          <w:lang w:val="fr-FR"/>
        </w:rPr>
      </w:pPr>
      <w:r>
        <w:rPr>
          <w:i/>
          <w:spacing w:val="0"/>
          <w:sz w:val="28"/>
          <w:szCs w:val="28"/>
          <w:lang w:val="fr-FR"/>
        </w:rPr>
        <w:t>Q.Tân Bình</w:t>
      </w:r>
      <w:r w:rsidR="00727A02" w:rsidRPr="0079536E">
        <w:rPr>
          <w:i/>
          <w:spacing w:val="0"/>
          <w:sz w:val="28"/>
          <w:szCs w:val="28"/>
          <w:lang w:val="fr-FR"/>
        </w:rPr>
        <w:t xml:space="preserve">, </w:t>
      </w:r>
      <w:r w:rsidR="00F1704C" w:rsidRPr="0079536E">
        <w:rPr>
          <w:i/>
          <w:spacing w:val="0"/>
          <w:sz w:val="28"/>
          <w:szCs w:val="28"/>
          <w:lang w:val="fr-FR"/>
        </w:rPr>
        <w:t>n</w:t>
      </w:r>
      <w:r w:rsidR="00727A02" w:rsidRPr="0079536E">
        <w:rPr>
          <w:i/>
          <w:spacing w:val="0"/>
          <w:sz w:val="28"/>
          <w:szCs w:val="28"/>
          <w:lang w:val="fr-FR"/>
        </w:rPr>
        <w:t xml:space="preserve">gày </w:t>
      </w:r>
      <w:r>
        <w:rPr>
          <w:i/>
          <w:spacing w:val="0"/>
          <w:sz w:val="28"/>
          <w:szCs w:val="28"/>
          <w:lang w:val="fr-FR"/>
        </w:rPr>
        <w:t>2</w:t>
      </w:r>
      <w:r w:rsidR="00EF73F6">
        <w:rPr>
          <w:i/>
          <w:spacing w:val="0"/>
          <w:sz w:val="28"/>
          <w:szCs w:val="28"/>
          <w:lang w:val="fr-FR"/>
        </w:rPr>
        <w:t>6</w:t>
      </w:r>
      <w:r w:rsidR="00727A02" w:rsidRPr="0079536E">
        <w:rPr>
          <w:i/>
          <w:spacing w:val="0"/>
          <w:sz w:val="28"/>
          <w:szCs w:val="28"/>
          <w:lang w:val="fr-FR"/>
        </w:rPr>
        <w:t xml:space="preserve"> tháng </w:t>
      </w:r>
      <w:r>
        <w:rPr>
          <w:i/>
          <w:spacing w:val="0"/>
          <w:sz w:val="28"/>
          <w:szCs w:val="28"/>
          <w:lang w:val="fr-FR"/>
        </w:rPr>
        <w:t>12</w:t>
      </w:r>
      <w:r w:rsidR="00727A02" w:rsidRPr="0079536E">
        <w:rPr>
          <w:i/>
          <w:spacing w:val="0"/>
          <w:sz w:val="28"/>
          <w:szCs w:val="28"/>
          <w:lang w:val="fr-FR"/>
        </w:rPr>
        <w:t xml:space="preserve"> năm </w:t>
      </w:r>
      <w:r>
        <w:rPr>
          <w:i/>
          <w:spacing w:val="0"/>
          <w:sz w:val="28"/>
          <w:szCs w:val="28"/>
          <w:lang w:val="fr-FR"/>
        </w:rPr>
        <w:t>2018</w:t>
      </w:r>
    </w:p>
    <w:p w:rsidR="00727A02" w:rsidRPr="006E245F" w:rsidRDefault="007D27DB" w:rsidP="007D27DB">
      <w:pPr>
        <w:tabs>
          <w:tab w:val="center" w:pos="1418"/>
          <w:tab w:val="center" w:pos="7088"/>
        </w:tabs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ab/>
        <w:t>KHOA CNTT</w:t>
      </w:r>
      <w:r>
        <w:rPr>
          <w:b/>
          <w:spacing w:val="0"/>
          <w:sz w:val="26"/>
          <w:szCs w:val="26"/>
          <w:lang w:val="fr-FR"/>
        </w:rPr>
        <w:tab/>
      </w:r>
      <w:r w:rsidR="00727A02" w:rsidRPr="006E245F">
        <w:rPr>
          <w:b/>
          <w:spacing w:val="0"/>
          <w:sz w:val="26"/>
          <w:szCs w:val="26"/>
          <w:lang w:val="fr-FR"/>
        </w:rPr>
        <w:t xml:space="preserve">NGƯỜI </w:t>
      </w:r>
      <w:r>
        <w:rPr>
          <w:b/>
          <w:spacing w:val="0"/>
          <w:sz w:val="26"/>
          <w:szCs w:val="26"/>
          <w:lang w:val="fr-FR"/>
        </w:rPr>
        <w:t>ĐỀ NGHỊ</w:t>
      </w:r>
      <w:r w:rsidR="00727A02" w:rsidRPr="006E245F">
        <w:rPr>
          <w:b/>
          <w:spacing w:val="0"/>
          <w:sz w:val="26"/>
          <w:szCs w:val="26"/>
          <w:lang w:val="fr-FR"/>
        </w:rPr>
        <w:t xml:space="preserve"> </w:t>
      </w:r>
    </w:p>
    <w:p w:rsidR="00727A02" w:rsidRPr="006E245F" w:rsidRDefault="007D27DB" w:rsidP="007D27DB">
      <w:pPr>
        <w:tabs>
          <w:tab w:val="center" w:pos="1418"/>
          <w:tab w:val="center" w:pos="7088"/>
        </w:tabs>
        <w:rPr>
          <w:i/>
          <w:spacing w:val="0"/>
          <w:sz w:val="24"/>
          <w:szCs w:val="24"/>
          <w:lang w:val="fr-FR"/>
        </w:rPr>
      </w:pPr>
      <w:r>
        <w:rPr>
          <w:spacing w:val="0"/>
          <w:sz w:val="24"/>
          <w:szCs w:val="24"/>
          <w:lang w:val="fr-FR"/>
        </w:rPr>
        <w:tab/>
      </w:r>
      <w:r w:rsidR="00727A02" w:rsidRPr="00E42C4A">
        <w:rPr>
          <w:spacing w:val="0"/>
          <w:sz w:val="24"/>
          <w:szCs w:val="24"/>
          <w:lang w:val="fr-FR"/>
        </w:rPr>
        <w:tab/>
      </w:r>
      <w:r w:rsidR="00727A02"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C6370B" w:rsidRPr="006E245F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7D27DB" w:rsidRDefault="007D27D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7D27DB" w:rsidRDefault="007D27D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7D27DB" w:rsidRDefault="007D27D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7D27DB" w:rsidRPr="00D96C2D" w:rsidRDefault="007D27DB" w:rsidP="00D96C2D">
      <w:pPr>
        <w:jc w:val="center"/>
        <w:rPr>
          <w:b/>
          <w:i/>
          <w:spacing w:val="0"/>
          <w:sz w:val="24"/>
          <w:szCs w:val="24"/>
          <w:lang w:val="fr-FR"/>
        </w:rPr>
      </w:pPr>
      <w:r w:rsidRPr="00D96C2D">
        <w:rPr>
          <w:b/>
          <w:i/>
          <w:spacing w:val="0"/>
          <w:sz w:val="24"/>
          <w:szCs w:val="24"/>
          <w:lang w:val="fr-FR"/>
        </w:rPr>
        <w:t xml:space="preserve">PHÒNG </w:t>
      </w:r>
      <w:r w:rsidR="00D96C2D" w:rsidRPr="00D96C2D">
        <w:rPr>
          <w:b/>
          <w:i/>
          <w:spacing w:val="0"/>
          <w:sz w:val="24"/>
          <w:szCs w:val="24"/>
          <w:lang w:val="fr-FR"/>
        </w:rPr>
        <w:t>TUYỂN SINH – ĐÀO TẠO</w:t>
      </w:r>
    </w:p>
    <w:p w:rsidR="006A7502" w:rsidRPr="00727A02" w:rsidRDefault="00727A02">
      <w:pPr>
        <w:rPr>
          <w:lang w:val="fr-FR"/>
        </w:rPr>
      </w:pPr>
      <w:r>
        <w:rPr>
          <w:lang w:val="fr-FR"/>
        </w:rPr>
        <w:t xml:space="preserve"> </w:t>
      </w:r>
    </w:p>
    <w:sectPr w:rsidR="006A7502" w:rsidRPr="00727A02" w:rsidSect="00966D81">
      <w:footerReference w:type="even" r:id="rId7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379" w:rsidRDefault="00780379">
      <w:r>
        <w:separator/>
      </w:r>
    </w:p>
  </w:endnote>
  <w:endnote w:type="continuationSeparator" w:id="0">
    <w:p w:rsidR="00780379" w:rsidRDefault="00780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B5" w:rsidRDefault="00846BB5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846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379" w:rsidRDefault="00780379">
      <w:r>
        <w:separator/>
      </w:r>
    </w:p>
  </w:footnote>
  <w:footnote w:type="continuationSeparator" w:id="0">
    <w:p w:rsidR="00780379" w:rsidRDefault="00780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94553"/>
    <w:multiLevelType w:val="hybridMultilevel"/>
    <w:tmpl w:val="8F4CBCC0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21EE2"/>
    <w:multiLevelType w:val="hybridMultilevel"/>
    <w:tmpl w:val="F8CC4C54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B1995"/>
    <w:multiLevelType w:val="hybridMultilevel"/>
    <w:tmpl w:val="239224B8"/>
    <w:lvl w:ilvl="0" w:tplc="D2DCF21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6DB"/>
    <w:rsid w:val="000034ED"/>
    <w:rsid w:val="000040D4"/>
    <w:rsid w:val="00004ABA"/>
    <w:rsid w:val="00015ACD"/>
    <w:rsid w:val="000524E2"/>
    <w:rsid w:val="0006459B"/>
    <w:rsid w:val="000742C6"/>
    <w:rsid w:val="00104043"/>
    <w:rsid w:val="00110B36"/>
    <w:rsid w:val="0012661B"/>
    <w:rsid w:val="00151DC9"/>
    <w:rsid w:val="001532FF"/>
    <w:rsid w:val="001E10C1"/>
    <w:rsid w:val="001E4559"/>
    <w:rsid w:val="0021276B"/>
    <w:rsid w:val="002226DB"/>
    <w:rsid w:val="00223BB9"/>
    <w:rsid w:val="0024466D"/>
    <w:rsid w:val="00265B36"/>
    <w:rsid w:val="002861EF"/>
    <w:rsid w:val="0028626D"/>
    <w:rsid w:val="002973E0"/>
    <w:rsid w:val="002A16C7"/>
    <w:rsid w:val="002C473B"/>
    <w:rsid w:val="003010A2"/>
    <w:rsid w:val="00322561"/>
    <w:rsid w:val="003421AA"/>
    <w:rsid w:val="00342C70"/>
    <w:rsid w:val="003542A0"/>
    <w:rsid w:val="0036487C"/>
    <w:rsid w:val="00376C59"/>
    <w:rsid w:val="00391C08"/>
    <w:rsid w:val="003B1803"/>
    <w:rsid w:val="003B454A"/>
    <w:rsid w:val="003C5D29"/>
    <w:rsid w:val="00417749"/>
    <w:rsid w:val="00424D86"/>
    <w:rsid w:val="00436B26"/>
    <w:rsid w:val="00460047"/>
    <w:rsid w:val="004627B2"/>
    <w:rsid w:val="004731FB"/>
    <w:rsid w:val="004A0C4F"/>
    <w:rsid w:val="004B4DA5"/>
    <w:rsid w:val="004C3C05"/>
    <w:rsid w:val="004E1682"/>
    <w:rsid w:val="00520175"/>
    <w:rsid w:val="0056488A"/>
    <w:rsid w:val="005B6678"/>
    <w:rsid w:val="005C0C95"/>
    <w:rsid w:val="005E09C7"/>
    <w:rsid w:val="005E35BE"/>
    <w:rsid w:val="00606141"/>
    <w:rsid w:val="00607E65"/>
    <w:rsid w:val="006148E3"/>
    <w:rsid w:val="006405DA"/>
    <w:rsid w:val="00671582"/>
    <w:rsid w:val="006721A0"/>
    <w:rsid w:val="0068255F"/>
    <w:rsid w:val="006A7502"/>
    <w:rsid w:val="006B36A2"/>
    <w:rsid w:val="006B3E15"/>
    <w:rsid w:val="006B5909"/>
    <w:rsid w:val="006D07B1"/>
    <w:rsid w:val="006E245F"/>
    <w:rsid w:val="007264BE"/>
    <w:rsid w:val="00727A02"/>
    <w:rsid w:val="00730F34"/>
    <w:rsid w:val="00734129"/>
    <w:rsid w:val="007370F3"/>
    <w:rsid w:val="007463F9"/>
    <w:rsid w:val="007539A9"/>
    <w:rsid w:val="0075709E"/>
    <w:rsid w:val="00780379"/>
    <w:rsid w:val="0079536E"/>
    <w:rsid w:val="007A2A18"/>
    <w:rsid w:val="007B541B"/>
    <w:rsid w:val="007D27DB"/>
    <w:rsid w:val="007D4083"/>
    <w:rsid w:val="007E7901"/>
    <w:rsid w:val="007F65CA"/>
    <w:rsid w:val="008057E2"/>
    <w:rsid w:val="00805964"/>
    <w:rsid w:val="00846BB5"/>
    <w:rsid w:val="008511AB"/>
    <w:rsid w:val="00857E2B"/>
    <w:rsid w:val="00874448"/>
    <w:rsid w:val="00890F16"/>
    <w:rsid w:val="008A40D7"/>
    <w:rsid w:val="009210D6"/>
    <w:rsid w:val="00941B3B"/>
    <w:rsid w:val="009449B1"/>
    <w:rsid w:val="00947A92"/>
    <w:rsid w:val="0096252B"/>
    <w:rsid w:val="00964508"/>
    <w:rsid w:val="00966D81"/>
    <w:rsid w:val="00974DF9"/>
    <w:rsid w:val="009A01C2"/>
    <w:rsid w:val="009A3928"/>
    <w:rsid w:val="009B462F"/>
    <w:rsid w:val="009B6276"/>
    <w:rsid w:val="009C562A"/>
    <w:rsid w:val="009E1C9B"/>
    <w:rsid w:val="00A50E2D"/>
    <w:rsid w:val="00A51C5A"/>
    <w:rsid w:val="00A53941"/>
    <w:rsid w:val="00A54F4A"/>
    <w:rsid w:val="00A66954"/>
    <w:rsid w:val="00A979EB"/>
    <w:rsid w:val="00AA2771"/>
    <w:rsid w:val="00B22007"/>
    <w:rsid w:val="00B25DF8"/>
    <w:rsid w:val="00B26A1A"/>
    <w:rsid w:val="00B32ED7"/>
    <w:rsid w:val="00B4041B"/>
    <w:rsid w:val="00B63386"/>
    <w:rsid w:val="00B93864"/>
    <w:rsid w:val="00BB3105"/>
    <w:rsid w:val="00BC749C"/>
    <w:rsid w:val="00BF2847"/>
    <w:rsid w:val="00C06DB1"/>
    <w:rsid w:val="00C242EA"/>
    <w:rsid w:val="00C251CD"/>
    <w:rsid w:val="00C5045D"/>
    <w:rsid w:val="00C6370B"/>
    <w:rsid w:val="00CC4E4D"/>
    <w:rsid w:val="00CC7231"/>
    <w:rsid w:val="00D0246F"/>
    <w:rsid w:val="00D41EAD"/>
    <w:rsid w:val="00D96C2D"/>
    <w:rsid w:val="00DA56B0"/>
    <w:rsid w:val="00DB48E2"/>
    <w:rsid w:val="00DB5BFA"/>
    <w:rsid w:val="00DD491D"/>
    <w:rsid w:val="00DE0266"/>
    <w:rsid w:val="00E21E0D"/>
    <w:rsid w:val="00E42C4A"/>
    <w:rsid w:val="00E518BB"/>
    <w:rsid w:val="00E81FEE"/>
    <w:rsid w:val="00EB67D5"/>
    <w:rsid w:val="00EB7B31"/>
    <w:rsid w:val="00EC527D"/>
    <w:rsid w:val="00EF73F6"/>
    <w:rsid w:val="00F03D25"/>
    <w:rsid w:val="00F1704C"/>
    <w:rsid w:val="00F25168"/>
    <w:rsid w:val="00F30C5B"/>
    <w:rsid w:val="00F822B9"/>
    <w:rsid w:val="00FA2AF2"/>
    <w:rsid w:val="00FA5539"/>
    <w:rsid w:val="00FC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98262DA"/>
  <w15:chartTrackingRefBased/>
  <w15:docId w15:val="{640F9EB2-A6F1-4871-98B7-5586D340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pacing w:val="-6"/>
    </w:rPr>
  </w:style>
  <w:style w:type="paragraph" w:styleId="Heading4">
    <w:name w:val="heading 4"/>
    <w:basedOn w:val="Normal"/>
    <w:next w:val="Normal"/>
    <w:qFormat/>
    <w:rsid w:val="00727A02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paragraph" w:styleId="Heading5">
    <w:name w:val="heading 5"/>
    <w:basedOn w:val="Normal"/>
    <w:next w:val="Normal"/>
    <w:qFormat/>
    <w:rsid w:val="00727A02"/>
    <w:pPr>
      <w:keepNext/>
      <w:autoSpaceDE w:val="0"/>
      <w:autoSpaceDN w:val="0"/>
      <w:jc w:val="right"/>
      <w:outlineLvl w:val="4"/>
    </w:pPr>
    <w:rPr>
      <w:rFonts w:ascii=".VnTime" w:hAnsi=".VnTime" w:cs=".VnTime"/>
      <w:b/>
      <w:i/>
      <w:color w:val="000000"/>
      <w:spacing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27A02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styleId="PageNumber">
    <w:name w:val="page number"/>
    <w:basedOn w:val="DefaultParagraphFont"/>
    <w:rsid w:val="00727A02"/>
  </w:style>
  <w:style w:type="paragraph" w:styleId="Header">
    <w:name w:val="header"/>
    <w:basedOn w:val="Normal"/>
    <w:rsid w:val="00151DC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F73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F73F6"/>
    <w:rPr>
      <w:rFonts w:ascii="Segoe UI" w:hAnsi="Segoe UI" w:cs="Segoe UI"/>
      <w:spacing w:val="-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7870;%20TO&#193;N%20-%20TH&#217;Y\THU&#7870;\THU&#7870;%20TH&#217;Y\MAU%20UY%20QUYEN%20QUYET%20TOAN%20THUE%20TNCN\EGOV\Mau%2002%20UQ%20QTT%20TNC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Mau 02 UQ QTT TNCN.dot</Template>
  <TotalTime>0</TotalTime>
  <Pages>1</Pages>
  <Words>173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cp:lastPrinted>2018-12-26T02:48:00Z</cp:lastPrinted>
  <dcterms:created xsi:type="dcterms:W3CDTF">2018-12-26T02:49:00Z</dcterms:created>
  <dcterms:modified xsi:type="dcterms:W3CDTF">2018-12-26T02:49:00Z</dcterms:modified>
</cp:coreProperties>
</file>